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861" w:rsidRPr="004031B1" w:rsidRDefault="00283728" w:rsidP="00283728">
      <w:pPr>
        <w:jc w:val="center"/>
        <w:rPr>
          <w:sz w:val="48"/>
          <w:szCs w:val="48"/>
          <w:u w:val="single"/>
        </w:rPr>
      </w:pPr>
      <w:r w:rsidRPr="004031B1">
        <w:rPr>
          <w:sz w:val="48"/>
          <w:szCs w:val="48"/>
          <w:u w:val="single"/>
        </w:rPr>
        <w:t>Burns Celebration</w:t>
      </w:r>
    </w:p>
    <w:p w:rsidR="004031B1" w:rsidRPr="004031B1" w:rsidRDefault="004031B1" w:rsidP="004031B1">
      <w:pPr>
        <w:rPr>
          <w:sz w:val="36"/>
          <w:szCs w:val="36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1" locked="0" layoutInCell="1" allowOverlap="1" wp14:anchorId="174D63C2" wp14:editId="0EF8CDAA">
            <wp:simplePos x="0" y="0"/>
            <wp:positionH relativeFrom="column">
              <wp:posOffset>-76200</wp:posOffset>
            </wp:positionH>
            <wp:positionV relativeFrom="paragraph">
              <wp:posOffset>1143000</wp:posOffset>
            </wp:positionV>
            <wp:extent cx="5731510" cy="3161030"/>
            <wp:effectExtent l="0" t="0" r="2540" b="127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" name="Picture 1" descr="C:\Users\skemp336\AppData\Local\Temp\Temp1_FW__photos_from_Newtown.zip\U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emp336\AppData\Local\Temp\Temp1_FW__photos_from_Newtown.zip\U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728" w:rsidRPr="004031B1">
        <w:rPr>
          <w:sz w:val="36"/>
          <w:szCs w:val="36"/>
        </w:rPr>
        <w:t xml:space="preserve">We have been learning a lot about Ulster Scots and recently took part in a Burns Celebration at </w:t>
      </w:r>
      <w:proofErr w:type="spellStart"/>
      <w:r w:rsidR="00283728" w:rsidRPr="004031B1">
        <w:rPr>
          <w:sz w:val="36"/>
          <w:szCs w:val="36"/>
        </w:rPr>
        <w:t>Newtownstewart</w:t>
      </w:r>
      <w:proofErr w:type="spellEnd"/>
      <w:r w:rsidR="00283728" w:rsidRPr="004031B1">
        <w:rPr>
          <w:sz w:val="36"/>
          <w:szCs w:val="36"/>
        </w:rPr>
        <w:t xml:space="preserve"> Model Primary School. </w:t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32F4CF4B" wp14:editId="74C143A3">
            <wp:simplePos x="0" y="0"/>
            <wp:positionH relativeFrom="column">
              <wp:posOffset>-25400</wp:posOffset>
            </wp:positionH>
            <wp:positionV relativeFrom="paragraph">
              <wp:posOffset>4853305</wp:posOffset>
            </wp:positionV>
            <wp:extent cx="5731510" cy="3650615"/>
            <wp:effectExtent l="0" t="0" r="2540" b="6985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2" name="Picture 2" descr="C:\Users\skemp336\AppData\Local\Temp\Temp1_FW__photos_from_Newtown.zip\US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emp336\AppData\Local\Temp\Temp1_FW__photos_from_Newtown.zip\US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B1" w:rsidRDefault="004031B1" w:rsidP="004031B1">
      <w:pPr>
        <w:rPr>
          <w:sz w:val="48"/>
          <w:szCs w:val="48"/>
        </w:rPr>
      </w:pPr>
    </w:p>
    <w:p w:rsidR="004031B1" w:rsidRDefault="004031B1" w:rsidP="004031B1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4375067"/>
            <wp:effectExtent l="0" t="0" r="2540" b="6985"/>
            <wp:docPr id="3" name="Picture 3" descr="C:\Users\skemp336\AppData\Local\Temp\Temp1_FW__photos_from_Newtown.zip\US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emp336\AppData\Local\Temp\Temp1_FW__photos_from_Newtown.zip\US 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B1" w:rsidRDefault="004031B1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F50252">
      <w:pPr>
        <w:ind w:firstLine="720"/>
        <w:rPr>
          <w:sz w:val="48"/>
          <w:szCs w:val="48"/>
        </w:rPr>
      </w:pPr>
      <w:bookmarkStart w:id="0" w:name="_GoBack"/>
      <w:bookmarkEnd w:id="0"/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F50252" w:rsidRDefault="00F50252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Default="004031B1" w:rsidP="004031B1">
      <w:pPr>
        <w:ind w:firstLine="720"/>
        <w:rPr>
          <w:sz w:val="48"/>
          <w:szCs w:val="48"/>
        </w:rPr>
      </w:pPr>
    </w:p>
    <w:p w:rsidR="004031B1" w:rsidRPr="004031B1" w:rsidRDefault="004031B1" w:rsidP="004031B1">
      <w:pPr>
        <w:ind w:firstLine="720"/>
        <w:rPr>
          <w:sz w:val="48"/>
          <w:szCs w:val="48"/>
        </w:rPr>
      </w:pPr>
    </w:p>
    <w:p w:rsidR="004031B1" w:rsidRPr="004031B1" w:rsidRDefault="004031B1" w:rsidP="004031B1">
      <w:pPr>
        <w:rPr>
          <w:sz w:val="48"/>
          <w:szCs w:val="48"/>
        </w:rPr>
      </w:pPr>
    </w:p>
    <w:p w:rsidR="004031B1" w:rsidRPr="004031B1" w:rsidRDefault="004031B1" w:rsidP="004031B1">
      <w:pPr>
        <w:rPr>
          <w:sz w:val="48"/>
          <w:szCs w:val="48"/>
        </w:rPr>
      </w:pPr>
    </w:p>
    <w:p w:rsidR="004031B1" w:rsidRPr="004031B1" w:rsidRDefault="004031B1" w:rsidP="004031B1">
      <w:pPr>
        <w:rPr>
          <w:sz w:val="48"/>
          <w:szCs w:val="48"/>
        </w:rPr>
      </w:pPr>
    </w:p>
    <w:p w:rsidR="004031B1" w:rsidRPr="004031B1" w:rsidRDefault="004031B1" w:rsidP="004031B1">
      <w:pPr>
        <w:rPr>
          <w:sz w:val="48"/>
          <w:szCs w:val="48"/>
        </w:rPr>
      </w:pPr>
    </w:p>
    <w:p w:rsidR="004031B1" w:rsidRPr="004031B1" w:rsidRDefault="004031B1" w:rsidP="004031B1">
      <w:pPr>
        <w:rPr>
          <w:sz w:val="48"/>
          <w:szCs w:val="48"/>
        </w:rPr>
      </w:pPr>
    </w:p>
    <w:p w:rsidR="00283728" w:rsidRPr="004031B1" w:rsidRDefault="00283728" w:rsidP="004031B1">
      <w:pPr>
        <w:rPr>
          <w:sz w:val="48"/>
          <w:szCs w:val="48"/>
        </w:rPr>
      </w:pPr>
    </w:p>
    <w:sectPr w:rsidR="00283728" w:rsidRPr="004031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1B1" w:rsidRDefault="004031B1" w:rsidP="004031B1">
      <w:pPr>
        <w:spacing w:after="0" w:line="240" w:lineRule="auto"/>
      </w:pPr>
      <w:r>
        <w:separator/>
      </w:r>
    </w:p>
  </w:endnote>
  <w:endnote w:type="continuationSeparator" w:id="0">
    <w:p w:rsidR="004031B1" w:rsidRDefault="004031B1" w:rsidP="0040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1B1" w:rsidRDefault="004031B1" w:rsidP="004031B1">
      <w:pPr>
        <w:spacing w:after="0" w:line="240" w:lineRule="auto"/>
      </w:pPr>
      <w:r>
        <w:separator/>
      </w:r>
    </w:p>
  </w:footnote>
  <w:footnote w:type="continuationSeparator" w:id="0">
    <w:p w:rsidR="004031B1" w:rsidRDefault="004031B1" w:rsidP="00403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28"/>
    <w:rsid w:val="000E5705"/>
    <w:rsid w:val="00283728"/>
    <w:rsid w:val="004031B1"/>
    <w:rsid w:val="00E452E2"/>
    <w:rsid w:val="00F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1B1"/>
  </w:style>
  <w:style w:type="paragraph" w:styleId="Footer">
    <w:name w:val="footer"/>
    <w:basedOn w:val="Normal"/>
    <w:link w:val="FooterChar"/>
    <w:uiPriority w:val="99"/>
    <w:unhideWhenUsed/>
    <w:rsid w:val="00403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1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1B1"/>
  </w:style>
  <w:style w:type="paragraph" w:styleId="Footer">
    <w:name w:val="footer"/>
    <w:basedOn w:val="Normal"/>
    <w:link w:val="FooterChar"/>
    <w:uiPriority w:val="99"/>
    <w:unhideWhenUsed/>
    <w:rsid w:val="00403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8989BC6</Template>
  <TotalTime>28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Freeman</dc:creator>
  <cp:lastModifiedBy>S Freeman</cp:lastModifiedBy>
  <cp:revision>1</cp:revision>
  <dcterms:created xsi:type="dcterms:W3CDTF">2017-04-04T09:01:00Z</dcterms:created>
  <dcterms:modified xsi:type="dcterms:W3CDTF">2017-04-04T09:29:00Z</dcterms:modified>
</cp:coreProperties>
</file>